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99F10" w14:textId="5297E73F" w:rsidR="00C42D41" w:rsidRPr="001262DF" w:rsidRDefault="00651A52" w:rsidP="00AD2689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9977B3A" wp14:editId="135F0C5B">
            <wp:simplePos x="0" y="0"/>
            <wp:positionH relativeFrom="column">
              <wp:posOffset>-255270</wp:posOffset>
            </wp:positionH>
            <wp:positionV relativeFrom="paragraph">
              <wp:posOffset>-1386840</wp:posOffset>
            </wp:positionV>
            <wp:extent cx="5947410" cy="1211580"/>
            <wp:effectExtent l="19050" t="0" r="0" b="0"/>
            <wp:wrapTopAndBottom/>
            <wp:docPr id="3" name="Picture 0" descr="masthead 4 no add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head 4 no address.jpg"/>
                    <pic:cNvPicPr/>
                  </pic:nvPicPr>
                  <pic:blipFill>
                    <a:blip r:embed="rId10" cstate="print"/>
                    <a:srcRect t="14545" b="13182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0E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42D41">
        <w:rPr>
          <w:rFonts w:ascii="Times New Roman" w:hAnsi="Times New Roman" w:cs="Times New Roman"/>
          <w:b/>
          <w:bCs/>
          <w:sz w:val="24"/>
          <w:szCs w:val="24"/>
        </w:rPr>
        <w:t>emplate for</w:t>
      </w:r>
      <w:r w:rsidR="008920EE">
        <w:rPr>
          <w:rFonts w:ascii="Times New Roman" w:hAnsi="Times New Roman" w:cs="Times New Roman"/>
          <w:b/>
          <w:bCs/>
          <w:sz w:val="24"/>
          <w:szCs w:val="24"/>
        </w:rPr>
        <w:t xml:space="preserve"> instructors</w:t>
      </w:r>
      <w:r w:rsidR="00C42D41">
        <w:rPr>
          <w:rFonts w:ascii="Times New Roman" w:hAnsi="Times New Roman" w:cs="Times New Roman"/>
          <w:b/>
          <w:bCs/>
          <w:sz w:val="24"/>
          <w:szCs w:val="24"/>
        </w:rPr>
        <w:t xml:space="preserve"> teaching with collections</w:t>
      </w:r>
    </w:p>
    <w:p w14:paraId="0C290C9A" w14:textId="77777777" w:rsidR="00C42D41" w:rsidRPr="00C42D41" w:rsidRDefault="00C42D41" w:rsidP="00AD2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34B0D" w14:textId="090FCFD2" w:rsidR="00C42D41" w:rsidRPr="00C42D41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After this experience with collections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students will be able 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o:</w:t>
      </w:r>
    </w:p>
    <w:p w14:paraId="0FECD849" w14:textId="484E8274" w:rsidR="00C42D41" w:rsidRDefault="003011BD" w:rsidP="00AD2689">
      <w:pPr>
        <w:spacing w:after="0"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2D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a.</w:t>
      </w:r>
    </w:p>
    <w:p w14:paraId="701A6149" w14:textId="77777777" w:rsidR="00C42D41" w:rsidRDefault="00852213" w:rsidP="00AD2689">
      <w:pPr>
        <w:spacing w:after="0"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2D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b.</w:t>
      </w:r>
    </w:p>
    <w:p w14:paraId="73329407" w14:textId="4DBD9649" w:rsidR="00871B91" w:rsidRDefault="00852213" w:rsidP="00AD2689">
      <w:pPr>
        <w:spacing w:after="0"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42D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c.</w:t>
      </w:r>
      <w:r w:rsidR="00871B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76F3F1E" w14:textId="2CC741C3" w:rsidR="003011BD" w:rsidRPr="00DB736D" w:rsidRDefault="003011BD" w:rsidP="00AD268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11D5385E" w14:textId="0ED95123" w:rsidR="003011BD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Some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 post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-visit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reading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/video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that would support 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ndigenous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perspectives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 knowledge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relation to 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</w:t>
      </w:r>
      <w:r w:rsidR="002242E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collections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could be</w:t>
      </w:r>
      <w:r w:rsidR="00C42D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14:paraId="07A2B0CE" w14:textId="77777777" w:rsidR="00C42D41" w:rsidRPr="00DB736D" w:rsidRDefault="00C42D41" w:rsidP="00AD2689">
      <w:pPr>
        <w:pStyle w:val="ListParagraph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BE03927" w14:textId="77777777" w:rsidR="003011BD" w:rsidRDefault="003011BD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3FD6031" w14:textId="0FE54F01" w:rsidR="003011BD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What will I say to the class in advance to emphasize that </w:t>
      </w:r>
      <w:r w:rsidR="008522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ndigenous people are present, vibrant</w:t>
      </w:r>
      <w:r w:rsidR="00936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engaged in interpreting their own stories</w:t>
      </w:r>
      <w:r w:rsidR="00936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p w14:paraId="4A5FF52B" w14:textId="6B149108" w:rsidR="003011BD" w:rsidRDefault="003011BD" w:rsidP="00AD2689">
      <w:pPr>
        <w:pStyle w:val="ListParagraph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F0CDE8A" w14:textId="77777777" w:rsidR="00936FBA" w:rsidRPr="007B1201" w:rsidRDefault="00936FBA" w:rsidP="00AD2689">
      <w:pPr>
        <w:pStyle w:val="ListParagraph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E4D4364" w14:textId="1F07B4F1" w:rsidR="003011BD" w:rsidRPr="00DB736D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My k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ey question to pose to </w:t>
      </w:r>
      <w:r w:rsidR="00B745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students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before viewing </w:t>
      </w:r>
      <w:r w:rsidR="00936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collections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</w:t>
      </w:r>
      <w:r w:rsidR="00936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14:paraId="551F4C30" w14:textId="2720FA6F" w:rsidR="003011BD" w:rsidRDefault="003011BD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73435BD" w14:textId="77777777" w:rsidR="00936FBA" w:rsidRDefault="00936FBA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CBAA6C1" w14:textId="5B45ABE4" w:rsidR="003011BD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Some likely questions </w:t>
      </w:r>
      <w:r w:rsid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 may need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</w:t>
      </w:r>
      <w:r w:rsid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prompt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students</w:t>
      </w:r>
      <w:r w:rsid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are</w:t>
      </w:r>
      <w:r w:rsidR="00936F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14:paraId="0F9C0160" w14:textId="2EBAC252" w:rsidR="003011BD" w:rsidRDefault="003011BD" w:rsidP="00AD2689">
      <w:pPr>
        <w:pStyle w:val="ListParagraph"/>
        <w:ind w:left="0"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a.</w:t>
      </w:r>
      <w:r w:rsidR="00871B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EED6962" w14:textId="77777777" w:rsidR="003011BD" w:rsidRDefault="003011BD" w:rsidP="00AD2689">
      <w:pPr>
        <w:pStyle w:val="ListParagrap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b.</w:t>
      </w:r>
    </w:p>
    <w:p w14:paraId="24F0C692" w14:textId="581C7384" w:rsidR="003011BD" w:rsidRDefault="003011BD" w:rsidP="00AD2689">
      <w:pPr>
        <w:pStyle w:val="ListParagrap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c.</w:t>
      </w:r>
    </w:p>
    <w:p w14:paraId="56887CCC" w14:textId="331A664F" w:rsidR="00EF4E3E" w:rsidRDefault="00EF4E3E" w:rsidP="00AD268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7E51AD3" w14:textId="77777777" w:rsidR="00871B91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How much time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will I </w:t>
      </w:r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allocate </w:t>
      </w:r>
      <w:proofErr w:type="gramStart"/>
      <w:r w:rsidRPr="00DB73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</w:t>
      </w:r>
      <w:r w:rsidR="00871B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proofErr w:type="gramEnd"/>
    </w:p>
    <w:p w14:paraId="1BCA91E9" w14:textId="746CD9BE" w:rsidR="00871B91" w:rsidRDefault="003011BD" w:rsidP="00AD268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71B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student small group discussion?</w:t>
      </w:r>
    </w:p>
    <w:p w14:paraId="0EEA53B3" w14:textId="039E087E" w:rsidR="00871B91" w:rsidRDefault="00871B91" w:rsidP="00AD268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 or group exercises?</w:t>
      </w:r>
    </w:p>
    <w:p w14:paraId="3C35F5C6" w14:textId="24D28BA2" w:rsidR="00871B91" w:rsidRDefault="00871B91" w:rsidP="00AD268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whole group discussion?</w:t>
      </w:r>
    </w:p>
    <w:p w14:paraId="3C439726" w14:textId="166D89C5" w:rsidR="00871B91" w:rsidRPr="00871B91" w:rsidRDefault="00776FAE" w:rsidP="00AD268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instruction or summary from me?</w:t>
      </w:r>
    </w:p>
    <w:p w14:paraId="21E671FD" w14:textId="77777777" w:rsidR="002242E0" w:rsidRPr="002242E0" w:rsidRDefault="002242E0" w:rsidP="00AD2689">
      <w:pPr>
        <w:spacing w:after="0" w:line="240" w:lineRule="auto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2242E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(Note: 75%+ of class time should be spent on student response, discussion, or activity, rather than instructor comments or lecture.)</w:t>
      </w:r>
    </w:p>
    <w:p w14:paraId="4C81BC49" w14:textId="77777777" w:rsidR="00871B91" w:rsidRPr="00871B91" w:rsidRDefault="00871B91" w:rsidP="00AD2689">
      <w:pPr>
        <w:spacing w:after="0" w:line="24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0B5EBAA" w14:textId="0B8A20F3" w:rsidR="00EF4E3E" w:rsidRPr="00776FAE" w:rsidRDefault="00EF4E3E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 I anticipate emotional student responses?</w:t>
      </w:r>
    </w:p>
    <w:p w14:paraId="22477485" w14:textId="77777777" w:rsidR="00AD2689" w:rsidRDefault="003011BD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Will students need class time for private reflection</w:t>
      </w:r>
      <w:r w:rsidR="00AD26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p w14:paraId="5DCF9D11" w14:textId="2B922FFB" w:rsidR="003011BD" w:rsidRDefault="003011BD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How much</w:t>
      </w:r>
      <w:r w:rsid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time</w:t>
      </w:r>
      <w:r w:rsidRPr="00EF4E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p w14:paraId="047C5073" w14:textId="77777777" w:rsidR="00776FAE" w:rsidRDefault="00776FAE" w:rsidP="00AD2689">
      <w:pPr>
        <w:spacing w:after="0" w:line="240" w:lineRule="auto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EA5B0BB" w14:textId="12200722" w:rsidR="003011BD" w:rsidRDefault="003011BD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 there a question or assignment I can </w:t>
      </w:r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raise</w:t>
      </w:r>
      <w:r w:rsidRP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that would let me know if students are “getting it” before they leave the room?</w:t>
      </w:r>
    </w:p>
    <w:p w14:paraId="0F352698" w14:textId="58AEE8D6" w:rsidR="00AD2689" w:rsidRDefault="00AD2689" w:rsidP="00AD2689">
      <w:pPr>
        <w:pStyle w:val="ListParagraph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9273621" w14:textId="77777777" w:rsidR="00B467F1" w:rsidRPr="00776FAE" w:rsidRDefault="00B467F1" w:rsidP="00AD2689">
      <w:pPr>
        <w:pStyle w:val="ListParagraph"/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FBFE078" w14:textId="7A2136BB" w:rsidR="001262DF" w:rsidRPr="00AD2689" w:rsidRDefault="00EC3B87" w:rsidP="00AD268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zh-TW"/>
        </w:rPr>
        <w:pict w14:anchorId="120F952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left:0;text-align:left;margin-left:-33.95pt;margin-top:131.05pt;width:539.6pt;height:27.6pt;z-index:251664384;mso-wrap-style:square;mso-wrap-edited:f;mso-width-percent:0;mso-height-percent:0;mso-width-percent:0;mso-height-percent:0;mso-width-relative:margin;mso-height-relative:margin;v-text-anchor:top" strokecolor="white [3212]">
            <v:textbox>
              <w:txbxContent>
                <w:p w14:paraId="3DA94EBB" w14:textId="77777777" w:rsidR="00AD2689" w:rsidRPr="00CA66F9" w:rsidRDefault="00AD2689" w:rsidP="00AD2689">
                  <w:pPr>
                    <w:pStyle w:val="Footer"/>
                    <w:jc w:val="center"/>
                    <w:rPr>
                      <w:rFonts w:ascii="Adobe Caslon Pro" w:hAnsi="Adobe Caslon Pro"/>
                    </w:rPr>
                  </w:pPr>
                  <w:r w:rsidRPr="00CA66F9">
                    <w:rPr>
                      <w:rFonts w:ascii="Adobe Caslon Pro" w:hAnsi="Adobe Caslon Pro"/>
                    </w:rPr>
                    <w:t>11 Divinity Ave. Cambridge Massachusetts 02138 617-496-1027 www.peabody.harvard.edu</w:t>
                  </w:r>
                </w:p>
                <w:p w14:paraId="233E1FF8" w14:textId="77777777" w:rsidR="00AD2689" w:rsidRDefault="00AD2689" w:rsidP="00AD2689"/>
              </w:txbxContent>
            </v:textbox>
            <w10:wrap type="topAndBottom"/>
          </v:shape>
        </w:pic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Are there questions I have now </w:t>
      </w:r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proofErr w:type="gramStart"/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e.g.</w:t>
      </w:r>
      <w:proofErr w:type="gramEnd"/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how the collections came to the museum</w:t>
      </w:r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 contemporary collections care; advice on preferred terminology)</w:t>
      </w:r>
      <w:r w:rsidR="00776FAE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that I should </w:t>
      </w:r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ask</w: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1262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cademic </w: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</w:t>
      </w:r>
      <w:r w:rsidR="001262D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artnerships</w:t>
      </w:r>
      <w:r w:rsidR="00776FA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before class</w:t>
      </w:r>
      <w:r w:rsidR="003011BD" w:rsidRPr="007B12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sectPr w:rsidR="001262DF" w:rsidRPr="00AD2689" w:rsidSect="00651A52">
      <w:footerReference w:type="default" r:id="rId11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971EE" w14:textId="77777777" w:rsidR="00EC3B87" w:rsidRDefault="00EC3B87" w:rsidP="00AD2689">
      <w:pPr>
        <w:spacing w:after="0" w:line="240" w:lineRule="auto"/>
      </w:pPr>
      <w:r>
        <w:separator/>
      </w:r>
    </w:p>
  </w:endnote>
  <w:endnote w:type="continuationSeparator" w:id="0">
    <w:p w14:paraId="06AECA75" w14:textId="77777777" w:rsidR="00EC3B87" w:rsidRDefault="00EC3B87" w:rsidP="00AD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Palatino Linotype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E37E2" w14:textId="55F2ECB1" w:rsidR="00AD2689" w:rsidRDefault="00AD2689" w:rsidP="00AD2689">
    <w:pPr>
      <w:pStyle w:val="Footer"/>
      <w:jc w:val="right"/>
    </w:pPr>
    <w:r>
      <w:t>July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904E8" w14:textId="77777777" w:rsidR="00EC3B87" w:rsidRDefault="00EC3B87" w:rsidP="00AD2689">
      <w:pPr>
        <w:spacing w:after="0" w:line="240" w:lineRule="auto"/>
      </w:pPr>
      <w:r>
        <w:separator/>
      </w:r>
    </w:p>
  </w:footnote>
  <w:footnote w:type="continuationSeparator" w:id="0">
    <w:p w14:paraId="241A15BE" w14:textId="77777777" w:rsidR="00EC3B87" w:rsidRDefault="00EC3B87" w:rsidP="00AD2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F491B"/>
    <w:multiLevelType w:val="hybridMultilevel"/>
    <w:tmpl w:val="9B045B7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2460CD"/>
    <w:multiLevelType w:val="hybridMultilevel"/>
    <w:tmpl w:val="6EF06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2535"/>
    <w:multiLevelType w:val="hybridMultilevel"/>
    <w:tmpl w:val="274E55A8"/>
    <w:lvl w:ilvl="0" w:tplc="3834AB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094808"/>
    <w:multiLevelType w:val="hybridMultilevel"/>
    <w:tmpl w:val="29367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63081"/>
    <w:multiLevelType w:val="hybridMultilevel"/>
    <w:tmpl w:val="7FFA0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522FA"/>
    <w:multiLevelType w:val="hybridMultilevel"/>
    <w:tmpl w:val="EDA6AB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77585"/>
    <w:rsid w:val="00077585"/>
    <w:rsid w:val="001262DF"/>
    <w:rsid w:val="00130D76"/>
    <w:rsid w:val="00133CB8"/>
    <w:rsid w:val="002242E0"/>
    <w:rsid w:val="003011BD"/>
    <w:rsid w:val="00336D6B"/>
    <w:rsid w:val="003415D0"/>
    <w:rsid w:val="003D1F9F"/>
    <w:rsid w:val="005271A4"/>
    <w:rsid w:val="0056170F"/>
    <w:rsid w:val="006420EF"/>
    <w:rsid w:val="00651A52"/>
    <w:rsid w:val="006B1813"/>
    <w:rsid w:val="00776FAE"/>
    <w:rsid w:val="007841BC"/>
    <w:rsid w:val="007A2E16"/>
    <w:rsid w:val="00852213"/>
    <w:rsid w:val="00870BA8"/>
    <w:rsid w:val="00871B91"/>
    <w:rsid w:val="008920EE"/>
    <w:rsid w:val="00936FBA"/>
    <w:rsid w:val="009657B8"/>
    <w:rsid w:val="00A3260D"/>
    <w:rsid w:val="00AD2689"/>
    <w:rsid w:val="00B03D70"/>
    <w:rsid w:val="00B467F1"/>
    <w:rsid w:val="00B7453C"/>
    <w:rsid w:val="00B82171"/>
    <w:rsid w:val="00B8264E"/>
    <w:rsid w:val="00C42D41"/>
    <w:rsid w:val="00C54A38"/>
    <w:rsid w:val="00C8132B"/>
    <w:rsid w:val="00CB317E"/>
    <w:rsid w:val="00CE1340"/>
    <w:rsid w:val="00D71F5F"/>
    <w:rsid w:val="00EC3B87"/>
    <w:rsid w:val="00EE0E47"/>
    <w:rsid w:val="00EF4E3E"/>
    <w:rsid w:val="00F03E53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765314"/>
  <w15:docId w15:val="{55E8134E-3DAA-F545-886C-5D8F05BE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A5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51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A52"/>
  </w:style>
  <w:style w:type="paragraph" w:styleId="ListParagraph">
    <w:name w:val="List Paragraph"/>
    <w:basedOn w:val="Normal"/>
    <w:uiPriority w:val="34"/>
    <w:qFormat/>
    <w:rsid w:val="003011BD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2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inie/Downloads/Peabody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5AD459EA7884990596DD693D8F0FB" ma:contentTypeVersion="1" ma:contentTypeDescription="Create a new document." ma:contentTypeScope="" ma:versionID="3b6760a95d874b8046b76f214a4fcd6b">
  <xsd:schema xmlns:xsd="http://www.w3.org/2001/XMLSchema" xmlns:xs="http://www.w3.org/2001/XMLSchema" xmlns:p="http://schemas.microsoft.com/office/2006/metadata/properties" xmlns:ns2="d7a2ea87-ca5c-4aea-98ab-912c274a097a" targetNamespace="http://schemas.microsoft.com/office/2006/metadata/properties" ma:root="true" ma:fieldsID="faf8ebd3d3e8b739f084f9758845f26b" ns2:_="">
    <xsd:import namespace="d7a2ea87-ca5c-4aea-98ab-912c274a097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2ea87-ca5c-4aea-98ab-912c274a09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07502-FFE7-453F-90E8-12D9ABDE83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20781B-8DA1-450C-9611-F949BF591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2ea87-ca5c-4aea-98ab-912c274a0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3EBAB-E7D3-451C-BF15-131EC9C08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Peabody_letterhead.dotx</Template>
  <TotalTime>71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Lainie Schultz</dc:creator>
  <cp:keywords/>
  <dc:description/>
  <cp:lastModifiedBy>Schultz, Lainie</cp:lastModifiedBy>
  <cp:revision>12</cp:revision>
  <dcterms:created xsi:type="dcterms:W3CDTF">2020-06-12T15:11:00Z</dcterms:created>
  <dcterms:modified xsi:type="dcterms:W3CDTF">2020-11-19T21:43:00Z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0x0101009585AD459EA7884990596DD693D8F0FB</vt:lpwstr>
  </property>
</Properties>
</file>